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14:paraId="79622040" w14:textId="77777777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DF85957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85CEF" w14:textId="24A48C14" w:rsidR="00277F6A" w:rsidRDefault="001604DB" w:rsidP="00F778A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F778AF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86299B">
              <w:rPr>
                <w:rFonts w:ascii="Arial" w:hAnsi="Arial" w:cs="Arial" w:hint="cs"/>
                <w:sz w:val="20"/>
                <w:szCs w:val="20"/>
                <w:rtl/>
              </w:rPr>
              <w:t>03.11.2025</w:t>
            </w:r>
          </w:p>
        </w:tc>
      </w:tr>
    </w:tbl>
    <w:p w14:paraId="447C38E0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6C9ECC81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111B9C90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2318569E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77BFB8A5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0D5F5E71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6B51F549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423BDB78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14:paraId="1324D98D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1EB6D258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66B043C5" w14:textId="7E6963AA"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86299B">
              <w:rPr>
                <w:rFonts w:ascii="Arial" w:hAnsi="Arial" w:cs="Arial" w:hint="cs"/>
                <w:b/>
                <w:sz w:val="22"/>
                <w:szCs w:val="22"/>
                <w:rtl/>
              </w:rPr>
              <w:t>03.11.2025</w:t>
            </w:r>
          </w:p>
        </w:tc>
      </w:tr>
    </w:tbl>
    <w:p w14:paraId="07BAA8CE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1EEA8B41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26ECFABB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6C5BA1A9" w14:textId="77777777"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1255C669" w14:textId="77777777"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574DB" wp14:editId="3A70A417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67182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574D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" filled="f" stroked="f">
                <v:textbox>
                  <w:txbxContent>
                    <w:p w14:paraId="76067182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1FF7E8BF" w14:textId="77777777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14:paraId="7FA960E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6726857E" w14:textId="77777777" w:rsidTr="00D57574">
        <w:tc>
          <w:tcPr>
            <w:tcW w:w="8522" w:type="dxa"/>
            <w:tcBorders>
              <w:bottom w:val="single" w:sz="4" w:space="0" w:color="auto"/>
            </w:tcBorders>
          </w:tcPr>
          <w:p w14:paraId="04A8A50F" w14:textId="69C05161" w:rsidR="001E1F10" w:rsidRDefault="00E75D0F" w:rsidP="001E1F1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 w:rsidRPr="00B1665F"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  <w:r w:rsidRPr="00B1665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 w:rsidRPr="00B1665F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Pr="00B1665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E1F10" w:rsidRPr="00B1665F">
              <w:rPr>
                <w:rFonts w:ascii="Arial" w:hAnsi="Arial" w:cs="Arial" w:hint="cs"/>
                <w:b/>
                <w:sz w:val="22"/>
                <w:szCs w:val="22"/>
                <w:rtl/>
              </w:rPr>
              <w:t>מפעילה</w:t>
            </w:r>
            <w:r w:rsidR="001604DB" w:rsidRPr="00B1665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1604DB" w:rsidRPr="00B1665F">
              <w:rPr>
                <w:rFonts w:ascii="Arial" w:hAnsi="Arial" w:cs="Arial" w:hint="cs"/>
                <w:b/>
                <w:sz w:val="22"/>
                <w:szCs w:val="22"/>
                <w:rtl/>
              </w:rPr>
              <w:t>שרתים ו</w:t>
            </w:r>
            <w:r w:rsidR="001604DB" w:rsidRPr="00B1665F">
              <w:rPr>
                <w:rFonts w:ascii="Arial" w:hAnsi="Arial" w:cs="Arial"/>
                <w:b/>
                <w:sz w:val="22"/>
                <w:szCs w:val="22"/>
                <w:rtl/>
              </w:rPr>
              <w:t>רישיונות לניהול מסדי נתונים של חברת</w:t>
            </w:r>
            <w:r w:rsidR="001604DB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1604DB">
              <w:rPr>
                <w:rFonts w:ascii="Arial" w:hAnsi="Arial" w:cs="Arial"/>
                <w:b/>
                <w:sz w:val="22"/>
                <w:szCs w:val="22"/>
                <w:u w:val="single"/>
              </w:rPr>
              <w:t>Oracle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 </w:t>
            </w:r>
          </w:p>
          <w:p w14:paraId="553B5241" w14:textId="3F064ED4" w:rsidR="00B1665F" w:rsidRDefault="00B1665F" w:rsidP="001E1F1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רובם המוחלט של מערכות המשרד מבוססות על תש</w:t>
            </w:r>
            <w:r w:rsidR="009E34B9">
              <w:rPr>
                <w:rFonts w:ascii="Arial" w:hAnsi="Arial" w:cs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ית </w:t>
            </w:r>
            <w:r w:rsidR="009E34B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בסיס הנתונים של חברת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אורקל ולכן תשתית זו הינה 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קריטית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לפעילות שוטפת ולרציפות תפקודית של מערכות המשרד 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</w:p>
          <w:p w14:paraId="54D0D05E" w14:textId="4310EBE9" w:rsidR="001E1F10" w:rsidRPr="00E75D0F" w:rsidRDefault="00B1665F" w:rsidP="00B1665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ולכן המשרד 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>צריך תמיכה של היצרן 7</w:t>
            </w:r>
            <w:r w:rsidR="001E1F10">
              <w:rPr>
                <w:rFonts w:ascii="Arial" w:hAnsi="Arial" w:cs="Arial"/>
                <w:b/>
                <w:sz w:val="22"/>
                <w:szCs w:val="22"/>
              </w:rPr>
              <w:t>X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24 וכן סיוע וליווי של מומחים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ליעוץ 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ותמיכה שוטפת במקרה של תקלות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14:paraId="69D68E85" w14:textId="77777777" w:rsidR="00E75D0F" w:rsidRPr="00E75D0F" w:rsidRDefault="00E75D0F" w:rsidP="00B47B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BDC124E" w14:textId="637B2128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7C74C6">
        <w:rPr>
          <w:rFonts w:ascii="Arial" w:hAnsi="Arial" w:cs="Arial"/>
          <w:b/>
          <w:sz w:val="28"/>
          <w:szCs w:val="28"/>
        </w:rPr>
        <w:t>×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54B72AE1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11F4CCD6" w14:textId="77777777"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3D87B" wp14:editId="41A49D28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85DAD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3D87B"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" filled="f" stroked="f">
                <v:textbox>
                  <w:txbxContent>
                    <w:p w14:paraId="02F85DAD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124CBF31" w14:textId="77777777" w:rsidTr="0008299D">
        <w:tc>
          <w:tcPr>
            <w:tcW w:w="3085" w:type="dxa"/>
          </w:tcPr>
          <w:p w14:paraId="7762F213" w14:textId="77777777"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2DE364" wp14:editId="727967B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016D09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DE364"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ws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kLKSz0PKIX&#10;PQbxDkdxGdUZnC856dlxWhjZzVNOnXr3hOqbFxbvW7AbfUeEQ6uhZnbz+DI7ezrh+AiyHj5izWVg&#10;GzABjQ31UToWQzA6T2l/mkykoth5sShuco4oDhXF9RXbsQKUx8eOfHivsRfRqCTx4BM47J58mFKP&#10;KbGWxUfTdeyHsrO/ORgzehL5yHdiHsb1mFQq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KaCsLP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48016D09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29EDB5EB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1F68CB52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254F6955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3"/>
        <w:gridCol w:w="3033"/>
        <w:gridCol w:w="2685"/>
      </w:tblGrid>
      <w:tr w:rsidR="00E75D0F" w:rsidRPr="00E75D0F" w14:paraId="7DBA2DAD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88B3FF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40D7" w14:textId="77777777" w:rsidR="00E75D0F" w:rsidRPr="00E75D0F" w:rsidRDefault="00E75D0F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1604DB">
              <w:rPr>
                <w:rFonts w:ascii="Arial" w:hAnsi="Arial" w:cs="Arial"/>
                <w:b/>
                <w:sz w:val="22"/>
                <w:szCs w:val="22"/>
              </w:rPr>
              <w:t>Oracle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 בע"מ</w:t>
            </w:r>
          </w:p>
        </w:tc>
      </w:tr>
      <w:tr w:rsidR="00E75D0F" w:rsidRPr="00E75D0F" w14:paraId="71EE17FC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77412E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7C0C665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EEF47" w14:textId="77777777" w:rsidR="00E75D0F" w:rsidRPr="00E75D0F" w:rsidRDefault="00F778A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8BCE83" wp14:editId="2C7E4FEF">
                      <wp:simplePos x="0" y="0"/>
                      <wp:positionH relativeFrom="column">
                        <wp:posOffset>3026996</wp:posOffset>
                      </wp:positionH>
                      <wp:positionV relativeFrom="paragraph">
                        <wp:posOffset>474980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EA34C5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BCE83" id="Text Box 3" o:spid="_x0000_s1029" type="#_x0000_t202" style="position:absolute;left:0;text-align:left;margin-left:238.35pt;margin-top:37.4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Zu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hZSWOh5RE96&#10;DOIjjuIs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" filled="f" stroked="f">
                      <v:textbox>
                        <w:txbxContent>
                          <w:p w14:paraId="72EA34C5" w14:textId="77777777"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BBE" w:rsidRPr="00917015">
              <w:rPr>
                <w:rFonts w:ascii="Arial" w:hAnsi="Arial" w:cs="Arial"/>
                <w:b/>
                <w:sz w:val="22"/>
                <w:szCs w:val="22"/>
                <w:rtl/>
              </w:rPr>
              <w:t>512200502</w:t>
            </w:r>
          </w:p>
        </w:tc>
      </w:tr>
      <w:tr w:rsidR="00E75D0F" w:rsidRPr="00E75D0F" w14:paraId="3550B452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1B0A4C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6D7CE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1271DDA5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711C9E1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227C29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230F2" w14:textId="0A74A70F" w:rsidR="00E75D0F" w:rsidRPr="00F778AF" w:rsidRDefault="0086299B" w:rsidP="00E75D0F">
            <w:pPr>
              <w:tabs>
                <w:tab w:val="center" w:pos="4153"/>
                <w:tab w:val="right" w:pos="830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>2,035,879.12 ₪ לא כולל מע"מ</w:t>
            </w:r>
          </w:p>
        </w:tc>
      </w:tr>
      <w:tr w:rsidR="00E75D0F" w:rsidRPr="00E75D0F" w14:paraId="0B8A14A7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E99A9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C8293" w14:textId="404F89B5" w:rsidR="00E75D0F" w:rsidRPr="00E75D0F" w:rsidRDefault="0086299B" w:rsidP="00F778A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86299B">
              <w:rPr>
                <w:rFonts w:ascii="Arial" w:hAnsi="Arial" w:cs="Arial" w:hint="cs"/>
                <w:b/>
                <w:sz w:val="22"/>
                <w:szCs w:val="22"/>
                <w:rtl/>
              </w:rPr>
              <w:t>01.01.2026 עד 31.12.2026</w:t>
            </w:r>
          </w:p>
        </w:tc>
      </w:tr>
    </w:tbl>
    <w:p w14:paraId="4B46F693" w14:textId="77777777"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2F06A1F8" w14:textId="77777777" w:rsidTr="00661651">
        <w:tc>
          <w:tcPr>
            <w:tcW w:w="8522" w:type="dxa"/>
          </w:tcPr>
          <w:p w14:paraId="7C6E502C" w14:textId="3D3EF5EE" w:rsidR="00A469C5" w:rsidRPr="00E75D0F" w:rsidRDefault="001604DB" w:rsidP="00A469C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בסיס הנתונים של 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Oracle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המותקן במשרד ומשמש תשתית לרוב היישומים בסביבה </w:t>
            </w:r>
            <w:r w:rsidR="00193057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פתוחה של המשרד,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2666C">
              <w:rPr>
                <w:rFonts w:ascii="Arial" w:hAnsi="Arial" w:cs="Arial" w:hint="cs"/>
                <w:b/>
                <w:sz w:val="22"/>
                <w:szCs w:val="22"/>
                <w:rtl/>
              </w:rPr>
              <w:t>תמיכת 7</w:t>
            </w:r>
            <w:r w:rsidR="0022666C">
              <w:rPr>
                <w:rFonts w:ascii="Arial" w:hAnsi="Arial" w:cs="Arial"/>
                <w:b/>
                <w:sz w:val="22"/>
                <w:szCs w:val="22"/>
              </w:rPr>
              <w:t>X</w:t>
            </w:r>
            <w:r w:rsidR="0022666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24 כולל קשר למעבדות הפיתוח </w:t>
            </w:r>
            <w:r w:rsidR="007C74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וביצוע עדכוני גרסאות ותיקוני אבטחת מידע ע"י מהנדסי אורקל </w:t>
            </w:r>
            <w:r w:rsidR="0022666C">
              <w:rPr>
                <w:rFonts w:ascii="Arial" w:hAnsi="Arial" w:cs="Arial" w:hint="cs"/>
                <w:b/>
                <w:sz w:val="22"/>
                <w:szCs w:val="22"/>
                <w:rtl/>
              </w:rPr>
              <w:t>קיי</w:t>
            </w:r>
            <w:r w:rsidR="007C74C6">
              <w:rPr>
                <w:rFonts w:ascii="Arial" w:hAnsi="Arial" w:cs="Arial" w:hint="cs"/>
                <w:b/>
                <w:sz w:val="22"/>
                <w:szCs w:val="22"/>
                <w:rtl/>
              </w:rPr>
              <w:t>מים</w:t>
            </w:r>
            <w:r w:rsidR="0022666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רק לחברת אורקל עצמה ושילוב תמיכה זו כולל מומחים מוסמכים מטעם החברה עם גישה למרכזי תמיכה אלו קיים רק לחברת אורקל .</w:t>
            </w:r>
          </w:p>
        </w:tc>
      </w:tr>
    </w:tbl>
    <w:p w14:paraId="2C8075D8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5735B5A3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428603B5" w14:textId="77777777" w:rsidR="00261711" w:rsidRDefault="0026171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2A491A43" w14:textId="77777777"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14:paraId="51813835" w14:textId="77777777"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14:paraId="6556281C" w14:textId="77777777" w:rsidR="00E75D0F" w:rsidRDefault="00E75D0F" w:rsidP="00261711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4185"/>
        <w:gridCol w:w="2556"/>
      </w:tblGrid>
      <w:tr w:rsidR="007C74C6" w:rsidRPr="00E75D0F" w14:paraId="6EDDFB04" w14:textId="77777777" w:rsidTr="003F04A2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54DB8B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שם בעל הסמכות המקצועית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1B48965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607A8A8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  <w:tr w:rsidR="007C74C6" w:rsidRPr="00E75D0F" w14:paraId="29C84B45" w14:textId="77777777" w:rsidTr="003F04A2">
        <w:tc>
          <w:tcPr>
            <w:tcW w:w="1555" w:type="dxa"/>
            <w:tcBorders>
              <w:top w:val="single" w:sz="4" w:space="0" w:color="auto"/>
            </w:tcBorders>
            <w:shd w:val="clear" w:color="auto" w:fill="E6E6E6"/>
          </w:tcPr>
          <w:p w14:paraId="54F3ABF3" w14:textId="77777777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דוד אלעזרה</w:t>
            </w:r>
          </w:p>
        </w:tc>
        <w:tc>
          <w:tcPr>
            <w:tcW w:w="4185" w:type="dxa"/>
            <w:tcBorders>
              <w:top w:val="single" w:sz="4" w:space="0" w:color="auto"/>
            </w:tcBorders>
            <w:shd w:val="clear" w:color="auto" w:fill="E6E6E6"/>
          </w:tcPr>
          <w:p w14:paraId="23185C60" w14:textId="72A27F1B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E6E6E6"/>
          </w:tcPr>
          <w:p w14:paraId="789C9335" w14:textId="55AB6BA4" w:rsidR="00261711" w:rsidRPr="00E75D0F" w:rsidRDefault="007C74C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29787DBF" wp14:editId="702FBE40">
                  <wp:extent cx="1484508" cy="717404"/>
                  <wp:effectExtent l="0" t="0" r="1905" b="698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769" cy="724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FC6904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261711">
      <w:headerReference w:type="default" r:id="rId8"/>
      <w:footerReference w:type="default" r:id="rId9"/>
      <w:pgSz w:w="11906" w:h="16838"/>
      <w:pgMar w:top="1440" w:right="1800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0E5B6" w14:textId="77777777" w:rsidR="00F129F6" w:rsidRDefault="00F129F6">
      <w:r>
        <w:separator/>
      </w:r>
    </w:p>
  </w:endnote>
  <w:endnote w:type="continuationSeparator" w:id="0">
    <w:p w14:paraId="733A0AC8" w14:textId="77777777" w:rsidR="00F129F6" w:rsidRDefault="00F1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BB16C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272EE6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10C26C1B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0DBA02A1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3403A485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D3D39" w14:textId="77777777" w:rsidR="00F129F6" w:rsidRDefault="00F129F6">
      <w:r>
        <w:separator/>
      </w:r>
    </w:p>
  </w:footnote>
  <w:footnote w:type="continuationSeparator" w:id="0">
    <w:p w14:paraId="67F67EB1" w14:textId="77777777" w:rsidR="00F129F6" w:rsidRDefault="00F1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7DFB1A7F" w14:textId="77777777">
      <w:trPr>
        <w:cantSplit/>
      </w:trPr>
      <w:tc>
        <w:tcPr>
          <w:tcW w:w="2500" w:type="pct"/>
          <w:vAlign w:val="center"/>
        </w:tcPr>
        <w:p w14:paraId="2015581F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6DE26F88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22DD9F2E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2B307B68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18774676" wp14:editId="32D6D06B">
                <wp:extent cx="683895" cy="609600"/>
                <wp:effectExtent l="19050" t="0" r="1905" b="0"/>
                <wp:docPr id="7" name="תמונה 7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34728C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93057"/>
    <w:rsid w:val="0019406E"/>
    <w:rsid w:val="001C310B"/>
    <w:rsid w:val="001D66FE"/>
    <w:rsid w:val="001E1F10"/>
    <w:rsid w:val="001F3984"/>
    <w:rsid w:val="00212AF9"/>
    <w:rsid w:val="002257CF"/>
    <w:rsid w:val="0022666C"/>
    <w:rsid w:val="002527BF"/>
    <w:rsid w:val="00261711"/>
    <w:rsid w:val="002650AB"/>
    <w:rsid w:val="00265C2E"/>
    <w:rsid w:val="00272EE6"/>
    <w:rsid w:val="00277F6A"/>
    <w:rsid w:val="002A133E"/>
    <w:rsid w:val="002B54B3"/>
    <w:rsid w:val="002C2287"/>
    <w:rsid w:val="003150C9"/>
    <w:rsid w:val="003336E5"/>
    <w:rsid w:val="00336A35"/>
    <w:rsid w:val="00354773"/>
    <w:rsid w:val="00367AD4"/>
    <w:rsid w:val="00374FF6"/>
    <w:rsid w:val="00384850"/>
    <w:rsid w:val="00385CFC"/>
    <w:rsid w:val="003C3261"/>
    <w:rsid w:val="003C34EE"/>
    <w:rsid w:val="003E15EE"/>
    <w:rsid w:val="003E44F8"/>
    <w:rsid w:val="003E7F41"/>
    <w:rsid w:val="003F04A2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C1434"/>
    <w:rsid w:val="007C74C6"/>
    <w:rsid w:val="007E6DA4"/>
    <w:rsid w:val="00801CA3"/>
    <w:rsid w:val="00830AC0"/>
    <w:rsid w:val="0086299B"/>
    <w:rsid w:val="00870B42"/>
    <w:rsid w:val="0087433A"/>
    <w:rsid w:val="00882DD4"/>
    <w:rsid w:val="008B3B18"/>
    <w:rsid w:val="008B4800"/>
    <w:rsid w:val="008D29D4"/>
    <w:rsid w:val="008D43E6"/>
    <w:rsid w:val="008E1453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A4D9D"/>
    <w:rsid w:val="009D237B"/>
    <w:rsid w:val="009E28A4"/>
    <w:rsid w:val="009E34B9"/>
    <w:rsid w:val="00A1037D"/>
    <w:rsid w:val="00A177BF"/>
    <w:rsid w:val="00A27371"/>
    <w:rsid w:val="00A43115"/>
    <w:rsid w:val="00A469C5"/>
    <w:rsid w:val="00A56D7D"/>
    <w:rsid w:val="00A67D02"/>
    <w:rsid w:val="00A76DAF"/>
    <w:rsid w:val="00A94AC8"/>
    <w:rsid w:val="00AA4CCB"/>
    <w:rsid w:val="00AD5096"/>
    <w:rsid w:val="00AD6E2D"/>
    <w:rsid w:val="00B16512"/>
    <w:rsid w:val="00B1665F"/>
    <w:rsid w:val="00B2170C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0C9D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B1FDB"/>
    <w:rsid w:val="00EC1EFD"/>
    <w:rsid w:val="00EC3B64"/>
    <w:rsid w:val="00ED6318"/>
    <w:rsid w:val="00EE0A78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778AF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ADF27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17</TotalTime>
  <Pages>2</Pages>
  <Words>281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1770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4</cp:revision>
  <cp:lastPrinted>2015-03-31T09:24:00Z</cp:lastPrinted>
  <dcterms:created xsi:type="dcterms:W3CDTF">2025-10-15T07:27:00Z</dcterms:created>
  <dcterms:modified xsi:type="dcterms:W3CDTF">2025-11-04T12:19:00Z</dcterms:modified>
</cp:coreProperties>
</file>